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19327A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19327A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bookmarkStart w:id="0" w:name="_GoBack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Crisis in the Social Media</w:t>
            </w:r>
          </w:p>
          <w:bookmarkEnd w:id="0"/>
          <w:p w:rsidR="00A21C91" w:rsidRPr="0019327A" w:rsidRDefault="0019327A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15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&amp;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17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</w:rPr>
              <w:t>Σεπτεμβρίου</w:t>
            </w:r>
            <w:r w:rsidR="00FF5D4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(10:0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14:0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19327A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</w:t>
      </w:r>
      <w:r w:rsidR="0019327A" w:rsidRPr="0019327A">
        <w:rPr>
          <w:rFonts w:ascii="Arial" w:hAnsi="Arial" w:cs="Arial"/>
          <w:b/>
          <w:i/>
          <w:color w:val="FF0000"/>
          <w:sz w:val="16"/>
          <w:szCs w:val="16"/>
          <w:u w:val="single"/>
        </w:rPr>
        <w:t>4</w:t>
      </w:r>
      <w:r w:rsidR="0070085F">
        <w:rPr>
          <w:rFonts w:ascii="Arial" w:hAnsi="Arial" w:cs="Arial"/>
          <w:b/>
          <w:i/>
          <w:color w:val="FF0000"/>
          <w:sz w:val="16"/>
          <w:szCs w:val="16"/>
          <w:u w:val="single"/>
        </w:rPr>
        <w:t>.9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6F070E" w:rsidRPr="006F070E">
        <w:rPr>
          <w:rFonts w:ascii="Arial" w:hAnsi="Arial" w:cs="Arial"/>
          <w:b/>
          <w:color w:val="0000FF"/>
          <w:sz w:val="18"/>
          <w:szCs w:val="18"/>
        </w:rPr>
        <w:t>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327A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6F070E"/>
    <w:rsid w:val="0070085F"/>
    <w:rsid w:val="00700BE1"/>
    <w:rsid w:val="0071067C"/>
    <w:rsid w:val="00716075"/>
    <w:rsid w:val="007302A3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1</TotalTime>
  <Pages>1</Pages>
  <Words>281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1796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2016-05-26T09:01:00Z</cp:lastPrinted>
  <dcterms:created xsi:type="dcterms:W3CDTF">2020-07-07T10:26:00Z</dcterms:created>
  <dcterms:modified xsi:type="dcterms:W3CDTF">2020-07-07T10:26:00Z</dcterms:modified>
</cp:coreProperties>
</file>