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21C91" w:rsidRPr="00F421EC" w:rsidRDefault="00A40396" w:rsidP="00D73526">
      <w:pPr>
        <w:jc w:val="center"/>
        <w:rPr>
          <w:rFonts w:ascii="Arial" w:hAnsi="Arial" w:cs="Arial"/>
          <w:sz w:val="16"/>
          <w:szCs w:val="16"/>
          <w:lang w:val="en-US"/>
        </w:rPr>
      </w:pPr>
      <w:r w:rsidRPr="003D40E4">
        <w:rPr>
          <w:rFonts w:ascii="Arial" w:hAnsi="Arial" w:cs="Arial"/>
          <w:sz w:val="18"/>
          <w:szCs w:val="18"/>
        </w:rPr>
        <w:t>με</w:t>
      </w:r>
      <w:r w:rsidRPr="00F421EC">
        <w:rPr>
          <w:rFonts w:ascii="Arial" w:hAnsi="Arial" w:cs="Arial"/>
          <w:sz w:val="18"/>
          <w:szCs w:val="18"/>
          <w:lang w:val="en-US"/>
        </w:rPr>
        <w:t xml:space="preserve">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F421EC">
        <w:rPr>
          <w:rFonts w:ascii="Arial" w:hAnsi="Arial" w:cs="Arial"/>
          <w:sz w:val="18"/>
          <w:szCs w:val="18"/>
          <w:lang w:val="en-US"/>
        </w:rPr>
        <w:t xml:space="preserve"> (</w:t>
      </w:r>
      <w:hyperlink r:id="rId8" w:history="1">
        <w:r w:rsidR="004517AD" w:rsidRPr="00F421EC">
          <w:rPr>
            <w:rStyle w:val="-"/>
            <w:rFonts w:ascii="Arial" w:hAnsi="Arial" w:cs="Arial"/>
            <w:sz w:val="18"/>
            <w:szCs w:val="18"/>
            <w:lang w:val="en-US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F421EC">
          <w:rPr>
            <w:rStyle w:val="-"/>
            <w:rFonts w:ascii="Arial" w:hAnsi="Arial" w:cs="Arial"/>
            <w:sz w:val="18"/>
            <w:szCs w:val="18"/>
            <w:lang w:val="en-US"/>
          </w:rPr>
          <w:t>.gr</w:t>
        </w:r>
      </w:hyperlink>
      <w:r w:rsidR="00D73526" w:rsidRPr="00F421EC">
        <w:rPr>
          <w:rFonts w:ascii="Arial" w:hAnsi="Arial" w:cs="Arial"/>
          <w:sz w:val="18"/>
          <w:szCs w:val="18"/>
          <w:u w:val="single"/>
          <w:lang w:val="en-US"/>
        </w:rPr>
        <w:t>)</w:t>
      </w:r>
      <w:r w:rsidRPr="00F421EC">
        <w:rPr>
          <w:rFonts w:ascii="Arial" w:hAnsi="Arial" w:cs="Arial"/>
          <w:sz w:val="18"/>
          <w:szCs w:val="18"/>
          <w:lang w:val="en-US"/>
        </w:rPr>
        <w:t xml:space="preserve"> </w:t>
      </w:r>
    </w:p>
    <w:p w:rsidR="00A40396" w:rsidRPr="00F421EC" w:rsidRDefault="00A40396" w:rsidP="0005556C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49686B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AB5D78" w:rsidRDefault="007E75A6" w:rsidP="008F1C9A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Digital Transformation</w:t>
            </w:r>
          </w:p>
          <w:p w:rsidR="00A21C91" w:rsidRPr="0049686B" w:rsidRDefault="00F421EC" w:rsidP="004E1FE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23 Μαΐου 2019</w:t>
            </w:r>
            <w:r w:rsidR="00AA5B20" w:rsidRPr="006919D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A21C91" w:rsidRPr="006919D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(09:30-</w:t>
            </w:r>
            <w:r w:rsidR="00A6700A" w:rsidRPr="006919D0">
              <w:rPr>
                <w:rFonts w:ascii="Arial" w:hAnsi="Arial" w:cs="Arial"/>
                <w:b/>
                <w:color w:val="003366"/>
                <w:sz w:val="20"/>
                <w:szCs w:val="20"/>
              </w:rPr>
              <w:t>17</w:t>
            </w:r>
            <w:r w:rsidR="00A21C91" w:rsidRPr="006919D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:30)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F3786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ED1483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5F3786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3353E8" w:rsidRDefault="005F3786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FF70E6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5F3786" w:rsidRDefault="005F3786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CF4307" w:rsidRDefault="005F3786" w:rsidP="005E0D1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5D762E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5F3786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FF70E6" w:rsidRDefault="005F3786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FF70E6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5F3786" w:rsidRPr="005D762E" w:rsidRDefault="005F3786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5D762E" w:rsidRDefault="005F3786" w:rsidP="005E0D1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CF4307" w:rsidRDefault="005F3786" w:rsidP="005E0D1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E61D3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FF70E6" w:rsidRDefault="00E61D34" w:rsidP="00473BF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4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3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E61D3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FF70E6" w:rsidRDefault="00E61D34" w:rsidP="00473BF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D73526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FF70E6">
        <w:rPr>
          <w:rFonts w:ascii="Arial" w:hAnsi="Arial" w:cs="Arial"/>
          <w:sz w:val="16"/>
          <w:szCs w:val="16"/>
        </w:rPr>
        <w:br/>
      </w:r>
      <w:r w:rsidR="00796824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>* Παρέχεται επιπλέον</w:t>
      </w:r>
      <w:r w:rsidR="002156DC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 έκπτωση </w:t>
      </w:r>
      <w:r w:rsidR="00857704"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="002156DC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</w:t>
      </w:r>
      <w:r w:rsidR="00796824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θα υποβληθούν έως </w:t>
      </w:r>
      <w:r w:rsidR="00796824" w:rsidRPr="006919D0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τις </w:t>
      </w:r>
      <w:r w:rsidR="00F421EC">
        <w:rPr>
          <w:rFonts w:ascii="Arial" w:hAnsi="Arial" w:cs="Arial"/>
          <w:b/>
          <w:i/>
          <w:color w:val="FF0000"/>
          <w:sz w:val="16"/>
          <w:szCs w:val="16"/>
          <w:u w:val="single"/>
        </w:rPr>
        <w:t>14.05.2019</w:t>
      </w:r>
    </w:p>
    <w:p w:rsidR="002156DC" w:rsidRPr="002156DC" w:rsidRDefault="002156DC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</w:t>
      </w:r>
      <w:r w:rsidR="00F421EC">
        <w:rPr>
          <w:rFonts w:ascii="Arial" w:hAnsi="Arial" w:cs="Arial"/>
          <w:sz w:val="18"/>
          <w:szCs w:val="18"/>
        </w:rPr>
        <w:t>όλο το ποσό (συμμετοχή και ΦΠΑ)</w:t>
      </w:r>
      <w:r w:rsidRPr="00A21C91">
        <w:rPr>
          <w:rFonts w:ascii="Arial" w:hAnsi="Arial" w:cs="Arial"/>
          <w:sz w:val="18"/>
          <w:szCs w:val="18"/>
        </w:rPr>
        <w:t>,</w:t>
      </w:r>
      <w:r w:rsidR="00F421EC">
        <w:rPr>
          <w:rFonts w:ascii="Arial" w:hAnsi="Arial" w:cs="Arial"/>
          <w:sz w:val="18"/>
          <w:szCs w:val="18"/>
        </w:rPr>
        <w:t xml:space="preserve"> </w:t>
      </w:r>
      <w:bookmarkStart w:id="0" w:name="_GoBack"/>
      <w:bookmarkEnd w:id="0"/>
      <w:r w:rsidRPr="00A21C91">
        <w:rPr>
          <w:rFonts w:ascii="Arial" w:hAnsi="Arial" w:cs="Arial"/>
          <w:sz w:val="18"/>
          <w:szCs w:val="18"/>
        </w:rPr>
        <w:t xml:space="preserve">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A6700A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sz w:val="18"/>
          <w:szCs w:val="18"/>
        </w:rPr>
      </w:pPr>
    </w:p>
    <w:p w:rsidR="00BC2B68" w:rsidRPr="00053DDD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07335C" w:rsidRPr="00053DDD" w:rsidRDefault="0007335C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E42A8F" w:rsidRDefault="0007335C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Pr="004E1FEA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>%. (Η προθεσμία υποβολής είναι 5 εργάσιμες ημέρες πριν την έναρξη του προγράμματος).</w:t>
      </w:r>
    </w:p>
    <w:sectPr w:rsidR="007C7CDD" w:rsidRPr="00E42A8F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DE8" w:rsidRDefault="00343DE8">
      <w:r>
        <w:separator/>
      </w:r>
    </w:p>
  </w:endnote>
  <w:endnote w:type="continuationSeparator" w:id="0">
    <w:p w:rsidR="00343DE8" w:rsidRDefault="00343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5C7" w:rsidRDefault="000135C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0135C7" w:rsidRPr="00A21C91" w:rsidRDefault="000135C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0135C7" w:rsidRPr="00F421EC" w:rsidRDefault="000135C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  <w:lang w:val="en-US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Pr="00F421EC">
      <w:rPr>
        <w:rFonts w:ascii="Arial" w:hAnsi="Arial" w:cs="Arial"/>
        <w:color w:val="777777"/>
        <w:spacing w:val="-10"/>
        <w:sz w:val="18"/>
        <w:szCs w:val="18"/>
        <w:lang w:val="en-US"/>
      </w:rPr>
      <w:t xml:space="preserve">: 210 3318065,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F421EC">
      <w:rPr>
        <w:rFonts w:ascii="Arial" w:hAnsi="Arial" w:cs="Arial"/>
        <w:color w:val="777777"/>
        <w:spacing w:val="-10"/>
        <w:sz w:val="18"/>
        <w:szCs w:val="18"/>
        <w:lang w:val="en-US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F421EC">
      <w:rPr>
        <w:rFonts w:ascii="Arial" w:hAnsi="Arial" w:cs="Arial"/>
        <w:color w:val="777777"/>
        <w:spacing w:val="-10"/>
        <w:sz w:val="18"/>
        <w:szCs w:val="18"/>
        <w:lang w:val="en-US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F421EC">
      <w:rPr>
        <w:rFonts w:ascii="Arial" w:hAnsi="Arial" w:cs="Arial"/>
        <w:color w:val="777777"/>
        <w:spacing w:val="-10"/>
        <w:sz w:val="18"/>
        <w:szCs w:val="18"/>
        <w:lang w:val="en-US"/>
      </w:rPr>
      <w:t>@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F421EC">
      <w:rPr>
        <w:rFonts w:ascii="Arial" w:hAnsi="Arial" w:cs="Arial"/>
        <w:color w:val="777777"/>
        <w:spacing w:val="-10"/>
        <w:sz w:val="18"/>
        <w:szCs w:val="18"/>
        <w:lang w:val="en-US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F421EC">
      <w:rPr>
        <w:rFonts w:ascii="Arial" w:hAnsi="Arial" w:cs="Arial"/>
        <w:color w:val="777777"/>
        <w:spacing w:val="-10"/>
        <w:sz w:val="18"/>
        <w:szCs w:val="18"/>
        <w:lang w:val="en-US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F421EC">
      <w:rPr>
        <w:rFonts w:ascii="Arial" w:hAnsi="Arial" w:cs="Arial"/>
        <w:color w:val="777777"/>
        <w:spacing w:val="-10"/>
        <w:sz w:val="18"/>
        <w:szCs w:val="18"/>
        <w:lang w:val="en-US"/>
      </w:rPr>
      <w:t>.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F421EC">
      <w:rPr>
        <w:rFonts w:ascii="Arial" w:hAnsi="Arial" w:cs="Arial"/>
        <w:color w:val="777777"/>
        <w:spacing w:val="-10"/>
        <w:sz w:val="18"/>
        <w:szCs w:val="18"/>
        <w:lang w:val="en-US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0135C7" w:rsidRPr="00F421EC" w:rsidRDefault="000135C7">
    <w:pPr>
      <w:pStyle w:val="a4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DE8" w:rsidRDefault="00343DE8">
      <w:r>
        <w:separator/>
      </w:r>
    </w:p>
  </w:footnote>
  <w:footnote w:type="continuationSeparator" w:id="0">
    <w:p w:rsidR="00343DE8" w:rsidRDefault="00343D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5C7" w:rsidRPr="00E56603" w:rsidRDefault="008D1131" w:rsidP="00E56603">
    <w:pPr>
      <w:pStyle w:val="a3"/>
      <w:jc w:val="center"/>
    </w:pPr>
    <w:r>
      <w:rPr>
        <w:noProof/>
      </w:rPr>
      <w:drawing>
        <wp:inline distT="0" distB="0" distL="0" distR="0">
          <wp:extent cx="1266825" cy="127182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868" cy="12728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4F38"/>
    <w:rsid w:val="00007B87"/>
    <w:rsid w:val="00010DDF"/>
    <w:rsid w:val="000135C7"/>
    <w:rsid w:val="00023F5C"/>
    <w:rsid w:val="00030C37"/>
    <w:rsid w:val="00043C40"/>
    <w:rsid w:val="00047549"/>
    <w:rsid w:val="00053DDD"/>
    <w:rsid w:val="0005406E"/>
    <w:rsid w:val="0005556C"/>
    <w:rsid w:val="0006488E"/>
    <w:rsid w:val="000657F2"/>
    <w:rsid w:val="0007335C"/>
    <w:rsid w:val="00077863"/>
    <w:rsid w:val="0008642B"/>
    <w:rsid w:val="000A4D77"/>
    <w:rsid w:val="000F58B9"/>
    <w:rsid w:val="001034A8"/>
    <w:rsid w:val="001124BE"/>
    <w:rsid w:val="00140FFF"/>
    <w:rsid w:val="00150A5E"/>
    <w:rsid w:val="0015150B"/>
    <w:rsid w:val="001701E0"/>
    <w:rsid w:val="00170A9D"/>
    <w:rsid w:val="00186317"/>
    <w:rsid w:val="00194461"/>
    <w:rsid w:val="001951E3"/>
    <w:rsid w:val="00195373"/>
    <w:rsid w:val="001B3D4A"/>
    <w:rsid w:val="001B49BE"/>
    <w:rsid w:val="001B5B2F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4520"/>
    <w:rsid w:val="002B77B3"/>
    <w:rsid w:val="002C08AF"/>
    <w:rsid w:val="002E3F47"/>
    <w:rsid w:val="002E40FC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D6654"/>
    <w:rsid w:val="003E49AE"/>
    <w:rsid w:val="003E62DB"/>
    <w:rsid w:val="003F731D"/>
    <w:rsid w:val="003F7E24"/>
    <w:rsid w:val="00400F9E"/>
    <w:rsid w:val="004042C9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C1A9A"/>
    <w:rsid w:val="004C5D1D"/>
    <w:rsid w:val="004C5E81"/>
    <w:rsid w:val="004E1FEA"/>
    <w:rsid w:val="004E386D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5734"/>
    <w:rsid w:val="005F11F3"/>
    <w:rsid w:val="005F3786"/>
    <w:rsid w:val="0060421B"/>
    <w:rsid w:val="00605228"/>
    <w:rsid w:val="00633B3C"/>
    <w:rsid w:val="0064378A"/>
    <w:rsid w:val="00653CA0"/>
    <w:rsid w:val="00657CD2"/>
    <w:rsid w:val="00660DFB"/>
    <w:rsid w:val="0066693A"/>
    <w:rsid w:val="006675BF"/>
    <w:rsid w:val="00677714"/>
    <w:rsid w:val="00677833"/>
    <w:rsid w:val="00682975"/>
    <w:rsid w:val="0068415B"/>
    <w:rsid w:val="006915E7"/>
    <w:rsid w:val="006919D0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700BE1"/>
    <w:rsid w:val="0071067C"/>
    <w:rsid w:val="00716075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20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E75A6"/>
    <w:rsid w:val="007F3CEB"/>
    <w:rsid w:val="007F5EB9"/>
    <w:rsid w:val="007F638C"/>
    <w:rsid w:val="00802EB9"/>
    <w:rsid w:val="00806A44"/>
    <w:rsid w:val="00816F67"/>
    <w:rsid w:val="00817559"/>
    <w:rsid w:val="008317D6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1131"/>
    <w:rsid w:val="008D4288"/>
    <w:rsid w:val="008E6535"/>
    <w:rsid w:val="008F1C9A"/>
    <w:rsid w:val="008F4032"/>
    <w:rsid w:val="008F5DFF"/>
    <w:rsid w:val="00902F7D"/>
    <w:rsid w:val="00904BCE"/>
    <w:rsid w:val="00933FF0"/>
    <w:rsid w:val="00934C15"/>
    <w:rsid w:val="009368FC"/>
    <w:rsid w:val="00952550"/>
    <w:rsid w:val="00955C3D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6700A"/>
    <w:rsid w:val="00A86D91"/>
    <w:rsid w:val="00A9033E"/>
    <w:rsid w:val="00A91A1F"/>
    <w:rsid w:val="00A96545"/>
    <w:rsid w:val="00A97C2B"/>
    <w:rsid w:val="00AA5B20"/>
    <w:rsid w:val="00AA73F9"/>
    <w:rsid w:val="00AB5D78"/>
    <w:rsid w:val="00AC4C1F"/>
    <w:rsid w:val="00AD42B2"/>
    <w:rsid w:val="00AD4E81"/>
    <w:rsid w:val="00B00CD5"/>
    <w:rsid w:val="00B12862"/>
    <w:rsid w:val="00B331FB"/>
    <w:rsid w:val="00B36096"/>
    <w:rsid w:val="00B43618"/>
    <w:rsid w:val="00B555C9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D01C5E"/>
    <w:rsid w:val="00D06624"/>
    <w:rsid w:val="00D077F6"/>
    <w:rsid w:val="00D22B08"/>
    <w:rsid w:val="00D2707D"/>
    <w:rsid w:val="00D275AA"/>
    <w:rsid w:val="00D5169D"/>
    <w:rsid w:val="00D52ED7"/>
    <w:rsid w:val="00D73526"/>
    <w:rsid w:val="00D7691A"/>
    <w:rsid w:val="00D851A6"/>
    <w:rsid w:val="00D86216"/>
    <w:rsid w:val="00DA5EB8"/>
    <w:rsid w:val="00DB06E5"/>
    <w:rsid w:val="00DB7BF1"/>
    <w:rsid w:val="00DE1AF3"/>
    <w:rsid w:val="00DF215B"/>
    <w:rsid w:val="00DF3343"/>
    <w:rsid w:val="00E11FE9"/>
    <w:rsid w:val="00E16169"/>
    <w:rsid w:val="00E22E45"/>
    <w:rsid w:val="00E2492D"/>
    <w:rsid w:val="00E24E97"/>
    <w:rsid w:val="00E27551"/>
    <w:rsid w:val="00E329C6"/>
    <w:rsid w:val="00E334A5"/>
    <w:rsid w:val="00E42A8F"/>
    <w:rsid w:val="00E522E0"/>
    <w:rsid w:val="00E56603"/>
    <w:rsid w:val="00E61D34"/>
    <w:rsid w:val="00E74D47"/>
    <w:rsid w:val="00E819DD"/>
    <w:rsid w:val="00E84749"/>
    <w:rsid w:val="00E97120"/>
    <w:rsid w:val="00EA14DD"/>
    <w:rsid w:val="00EB288B"/>
    <w:rsid w:val="00ED6FB1"/>
    <w:rsid w:val="00EE46A4"/>
    <w:rsid w:val="00EF2CB0"/>
    <w:rsid w:val="00F01B41"/>
    <w:rsid w:val="00F02755"/>
    <w:rsid w:val="00F2514F"/>
    <w:rsid w:val="00F421EC"/>
    <w:rsid w:val="00F620CB"/>
    <w:rsid w:val="00F676B0"/>
    <w:rsid w:val="00F71D6A"/>
    <w:rsid w:val="00F72DCE"/>
    <w:rsid w:val="00F75BAC"/>
    <w:rsid w:val="00F8268E"/>
    <w:rsid w:val="00FB029D"/>
    <w:rsid w:val="00FB3A07"/>
    <w:rsid w:val="00FC0696"/>
    <w:rsid w:val="00FC359E"/>
    <w:rsid w:val="00FD599E"/>
    <w:rsid w:val="00FE20AE"/>
    <w:rsid w:val="00FE7C37"/>
    <w:rsid w:val="00FF3EFC"/>
    <w:rsid w:val="00FF4877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4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</Template>
  <TotalTime>0</TotalTime>
  <Pages>1</Pages>
  <Words>245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1774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2</cp:revision>
  <cp:lastPrinted>2015-02-24T15:20:00Z</cp:lastPrinted>
  <dcterms:created xsi:type="dcterms:W3CDTF">2019-01-08T15:01:00Z</dcterms:created>
  <dcterms:modified xsi:type="dcterms:W3CDTF">2019-01-08T15:01:00Z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9022155</vt:i4>
  </property>
  <property fmtid="{D5CDD505-2E9C-101B-9397-08002B2CF9AE}" pid="3" name="_EmailSubject">
    <vt:lpwstr>Αίτηση Συμμετοχής Presentation Skills_Nov11 .doc</vt:lpwstr>
  </property>
  <property fmtid="{D5CDD505-2E9C-101B-9397-08002B2CF9AE}" pid="4" name="_AuthorEmail">
    <vt:lpwstr>accounts@instofcom.gr</vt:lpwstr>
  </property>
  <property fmtid="{D5CDD505-2E9C-101B-9397-08002B2CF9AE}" pid="5" name="_AuthorEmailDisplayName">
    <vt:lpwstr>accounts</vt:lpwstr>
  </property>
  <property fmtid="{D5CDD505-2E9C-101B-9397-08002B2CF9AE}" pid="6" name="_PreviousAdHocReviewCycleID">
    <vt:i4>2095671302</vt:i4>
  </property>
  <property fmtid="{D5CDD505-2E9C-101B-9397-08002B2CF9AE}" pid="7" name="_ReviewingToolsShownOnce">
    <vt:lpwstr/>
  </property>
</Properties>
</file>