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 xml:space="preserve">με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3D40E4">
        <w:rPr>
          <w:rFonts w:ascii="Arial" w:hAnsi="Arial" w:cs="Arial"/>
          <w:sz w:val="18"/>
          <w:szCs w:val="18"/>
        </w:rPr>
        <w:t xml:space="preserve"> (</w:t>
      </w:r>
      <w:hyperlink r:id="rId8" w:history="1">
        <w:r w:rsidR="004517AD" w:rsidRPr="003D40E4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3D40E4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4517AD" w:rsidRPr="003D40E4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="00D73526" w:rsidRPr="003D40E4">
        <w:rPr>
          <w:rFonts w:ascii="Arial" w:hAnsi="Arial" w:cs="Arial"/>
          <w:sz w:val="18"/>
          <w:szCs w:val="18"/>
          <w:u w:val="single"/>
        </w:rPr>
        <w:t>)</w:t>
      </w:r>
      <w:r w:rsidRPr="003D40E4">
        <w:rPr>
          <w:rFonts w:ascii="Arial" w:hAnsi="Arial" w:cs="Arial"/>
          <w:sz w:val="18"/>
          <w:szCs w:val="18"/>
        </w:rPr>
        <w:t xml:space="preserve"> ή με φαξ (210 3213570).</w:t>
      </w:r>
    </w:p>
    <w:p w:rsidR="00A21C91" w:rsidRPr="00FF70E6" w:rsidRDefault="00A21C91" w:rsidP="00D73526">
      <w:pPr>
        <w:jc w:val="center"/>
        <w:rPr>
          <w:rFonts w:ascii="Arial" w:hAnsi="Arial" w:cs="Arial"/>
          <w:sz w:val="16"/>
          <w:szCs w:val="16"/>
        </w:rPr>
      </w:pPr>
    </w:p>
    <w:p w:rsidR="00A40396" w:rsidRPr="00FF70E6" w:rsidRDefault="00A40396" w:rsidP="0005556C">
      <w:pPr>
        <w:rPr>
          <w:rFonts w:ascii="Arial" w:hAnsi="Arial" w:cs="Arial"/>
          <w:sz w:val="16"/>
          <w:szCs w:val="16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49686B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654ED4" w:rsidRPr="00CF4307" w:rsidRDefault="00654ED4" w:rsidP="00CF4307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</w:rPr>
            </w:pPr>
            <w:r w:rsidRPr="00654ED4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Social</w:t>
            </w:r>
            <w:r w:rsidRP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</w:t>
            </w:r>
            <w:r w:rsidRPr="00654ED4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Medi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a</w:t>
            </w:r>
            <w:r w:rsidR="00CF4307" w:rsidRPr="00CF4307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</w:t>
            </w:r>
            <w:r w:rsidR="00CF4307">
              <w:rPr>
                <w:rFonts w:ascii="Arial" w:hAnsi="Arial" w:cs="Arial"/>
                <w:b/>
                <w:color w:val="003366"/>
                <w:sz w:val="20"/>
                <w:szCs w:val="20"/>
              </w:rPr>
              <w:t>και Επιχειρήσεις</w:t>
            </w:r>
          </w:p>
          <w:p w:rsidR="00A21C91" w:rsidRPr="00654ED4" w:rsidRDefault="00DC314F" w:rsidP="00962E7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DC314F">
              <w:rPr>
                <w:rFonts w:ascii="Arial" w:hAnsi="Arial" w:cs="Arial"/>
                <w:b/>
                <w:color w:val="003366"/>
                <w:sz w:val="20"/>
                <w:szCs w:val="20"/>
              </w:rPr>
              <w:t>4</w:t>
            </w:r>
            <w:r w:rsidR="00962E7B" w:rsidRPr="00962E7B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</w:t>
            </w:r>
            <w:r w:rsidR="00962E7B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Μαΐου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201</w:t>
            </w:r>
            <w:r w:rsidRPr="00DC314F">
              <w:rPr>
                <w:rFonts w:ascii="Arial" w:hAnsi="Arial" w:cs="Arial"/>
                <w:b/>
                <w:color w:val="003366"/>
                <w:sz w:val="20"/>
                <w:szCs w:val="20"/>
              </w:rPr>
              <w:t>7</w:t>
            </w:r>
            <w:r w:rsidR="00AA5B20" w:rsidRP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</w:t>
            </w:r>
            <w:r w:rsidR="00A21C91" w:rsidRP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(09:30-</w:t>
            </w:r>
            <w:r w:rsid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17</w:t>
            </w:r>
            <w:r w:rsidR="00A21C91" w:rsidRP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:30)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8577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3353E8" w:rsidRDefault="008577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Pr="005D762E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1E4CB1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1E4CB1" w:rsidRPr="00FF70E6" w:rsidRDefault="001E4CB1" w:rsidP="00473BF1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1E4CB1" w:rsidRPr="00802611" w:rsidRDefault="001E4CB1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1E4CB1" w:rsidRPr="00802611" w:rsidRDefault="001E4CB1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1E4CB1" w:rsidRPr="00802611" w:rsidRDefault="001E4CB1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4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1E4CB1" w:rsidRPr="00802611" w:rsidRDefault="001E4CB1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3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1E4CB1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1E4CB1" w:rsidRPr="00FF70E6" w:rsidRDefault="001E4CB1" w:rsidP="00473BF1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1E4CB1" w:rsidRPr="00802611" w:rsidRDefault="001E4CB1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1E4CB1" w:rsidRPr="00802611" w:rsidRDefault="001E4CB1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1E4CB1" w:rsidRPr="00802611" w:rsidRDefault="001E4CB1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1E4CB1" w:rsidRPr="00802611" w:rsidRDefault="001E4CB1" w:rsidP="00473BF1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A21C91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</w:p>
    <w:p w:rsidR="004A3D30" w:rsidRPr="00796824" w:rsidRDefault="004A3D30" w:rsidP="004A3D30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* Παρέχεται επιπλέον έκπτωση </w:t>
      </w:r>
      <w:r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θα υποβληθούν έως τις </w:t>
      </w:r>
      <w:r w:rsidR="00DC314F">
        <w:rPr>
          <w:rFonts w:ascii="Arial" w:hAnsi="Arial" w:cs="Arial"/>
          <w:b/>
          <w:i/>
          <w:color w:val="FF0000"/>
          <w:sz w:val="16"/>
          <w:szCs w:val="16"/>
          <w:u w:val="single"/>
        </w:rPr>
        <w:t>2</w:t>
      </w:r>
      <w:r w:rsidR="00DC314F" w:rsidRPr="00DC314F">
        <w:rPr>
          <w:rFonts w:ascii="Arial" w:hAnsi="Arial" w:cs="Arial"/>
          <w:b/>
          <w:i/>
          <w:color w:val="FF0000"/>
          <w:sz w:val="16"/>
          <w:szCs w:val="16"/>
          <w:u w:val="single"/>
        </w:rPr>
        <w:t>4</w:t>
      </w:r>
      <w:r w:rsidR="00DC314F">
        <w:rPr>
          <w:rFonts w:ascii="Arial" w:hAnsi="Arial" w:cs="Arial"/>
          <w:b/>
          <w:i/>
          <w:color w:val="FF0000"/>
          <w:sz w:val="16"/>
          <w:szCs w:val="16"/>
          <w:u w:val="single"/>
        </w:rPr>
        <w:t>.0</w:t>
      </w:r>
      <w:r w:rsidR="00DC314F" w:rsidRPr="00DC314F">
        <w:rPr>
          <w:rFonts w:ascii="Arial" w:hAnsi="Arial" w:cs="Arial"/>
          <w:b/>
          <w:i/>
          <w:color w:val="FF0000"/>
          <w:sz w:val="16"/>
          <w:szCs w:val="16"/>
          <w:u w:val="single"/>
        </w:rPr>
        <w:t>4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>.201</w:t>
      </w:r>
      <w:r w:rsidR="00DC314F" w:rsidRPr="00DC314F">
        <w:rPr>
          <w:rFonts w:ascii="Arial" w:hAnsi="Arial" w:cs="Arial"/>
          <w:b/>
          <w:i/>
          <w:color w:val="FF0000"/>
          <w:sz w:val="16"/>
          <w:szCs w:val="16"/>
          <w:u w:val="single"/>
        </w:rPr>
        <w:t>7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>.</w:t>
      </w:r>
    </w:p>
    <w:p w:rsidR="002156DC" w:rsidRDefault="002156DC" w:rsidP="0005556C">
      <w:pPr>
        <w:rPr>
          <w:rFonts w:ascii="Arial" w:hAnsi="Arial" w:cs="Arial"/>
          <w:sz w:val="16"/>
          <w:szCs w:val="16"/>
        </w:rPr>
      </w:pPr>
    </w:p>
    <w:p w:rsidR="004A3D30" w:rsidRPr="002156DC" w:rsidRDefault="004A3D30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όλο το ποσό (συμμετοχή και ΦΠΑ) ,με </w:t>
      </w:r>
      <w:r w:rsidRPr="00A21C91">
        <w:rPr>
          <w:rFonts w:ascii="Arial" w:hAnsi="Arial" w:cs="Arial"/>
          <w:sz w:val="18"/>
          <w:szCs w:val="18"/>
          <w:lang w:val="en-US"/>
        </w:rPr>
        <w:t>fax</w:t>
      </w:r>
      <w:r w:rsidRPr="00A21C91">
        <w:rPr>
          <w:rFonts w:ascii="Arial" w:hAnsi="Arial" w:cs="Arial"/>
          <w:sz w:val="18"/>
          <w:szCs w:val="18"/>
        </w:rPr>
        <w:t xml:space="preserve"> στο 210 3213570 ή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7F0B9C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 xml:space="preserve">Α.Φ.Μ. 999987146 - ΔΟΥ </w:t>
      </w:r>
      <w:r w:rsidR="005C0D0B">
        <w:rPr>
          <w:rFonts w:ascii="Arial" w:hAnsi="Arial" w:cs="Arial"/>
          <w:sz w:val="18"/>
          <w:szCs w:val="18"/>
        </w:rPr>
        <w:t>ΣΤ</w:t>
      </w:r>
      <w:bookmarkStart w:id="0" w:name="_GoBack"/>
      <w:bookmarkEnd w:id="0"/>
      <w:r w:rsidRPr="00A21C91">
        <w:rPr>
          <w:rFonts w:ascii="Arial" w:hAnsi="Arial" w:cs="Arial"/>
          <w:sz w:val="18"/>
          <w:szCs w:val="18"/>
        </w:rPr>
        <w:t>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05556C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E1715E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E1715E" w:rsidRPr="00654ED4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>%. (Η προθεσμία υποβολής είναι 5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7" w:rsidRDefault="00CF4307">
      <w:r>
        <w:separator/>
      </w:r>
    </w:p>
  </w:endnote>
  <w:endnote w:type="continuationSeparator" w:id="0">
    <w:p w:rsidR="00CF4307" w:rsidRDefault="00C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Default="00CF430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CF4307" w:rsidRPr="00A21C91" w:rsidRDefault="00CF430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CF4307" w:rsidRPr="007F0B9C" w:rsidRDefault="00CF430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210 3318065-6,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FAX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210 3213570,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7F0B9C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7F0B9C">
      <w:rPr>
        <w:rFonts w:ascii="Arial" w:hAnsi="Arial" w:cs="Arial"/>
        <w:color w:val="777777"/>
        <w:spacing w:val="-10"/>
        <w:sz w:val="18"/>
        <w:szCs w:val="18"/>
      </w:rPr>
      <w:t>@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7F0B9C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proofErr w:type="spellStart"/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proofErr w:type="spellEnd"/>
    <w:r w:rsidRPr="007F0B9C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CF4307" w:rsidRPr="007F0B9C" w:rsidRDefault="00CF430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7" w:rsidRDefault="00CF4307">
      <w:r>
        <w:separator/>
      </w:r>
    </w:p>
  </w:footnote>
  <w:footnote w:type="continuationSeparator" w:id="0">
    <w:p w:rsidR="00CF4307" w:rsidRDefault="00CF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Pr="00E56603" w:rsidRDefault="00DC314F" w:rsidP="00E56603">
    <w:pPr>
      <w:pStyle w:val="a3"/>
      <w:jc w:val="center"/>
    </w:pPr>
    <w:r>
      <w:rPr>
        <w:noProof/>
      </w:rPr>
      <w:drawing>
        <wp:inline distT="0" distB="0" distL="0" distR="0">
          <wp:extent cx="1162050" cy="1166637"/>
          <wp:effectExtent l="0" t="0" r="0" b="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007" cy="11675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7B87"/>
    <w:rsid w:val="00010DDF"/>
    <w:rsid w:val="000135C7"/>
    <w:rsid w:val="00015A5C"/>
    <w:rsid w:val="00023F5C"/>
    <w:rsid w:val="00030C37"/>
    <w:rsid w:val="00043C40"/>
    <w:rsid w:val="00047549"/>
    <w:rsid w:val="0005406E"/>
    <w:rsid w:val="0005556C"/>
    <w:rsid w:val="0006488E"/>
    <w:rsid w:val="000657F2"/>
    <w:rsid w:val="00077863"/>
    <w:rsid w:val="0008642B"/>
    <w:rsid w:val="000A4D77"/>
    <w:rsid w:val="000E7039"/>
    <w:rsid w:val="000F58B9"/>
    <w:rsid w:val="001034A8"/>
    <w:rsid w:val="001124BE"/>
    <w:rsid w:val="00140FFF"/>
    <w:rsid w:val="00150A5E"/>
    <w:rsid w:val="0015150B"/>
    <w:rsid w:val="001701E0"/>
    <w:rsid w:val="00170A9D"/>
    <w:rsid w:val="00186317"/>
    <w:rsid w:val="00194461"/>
    <w:rsid w:val="001951E3"/>
    <w:rsid w:val="00195373"/>
    <w:rsid w:val="001B3D4A"/>
    <w:rsid w:val="001B49BE"/>
    <w:rsid w:val="001B5B2F"/>
    <w:rsid w:val="001B7793"/>
    <w:rsid w:val="001C0CEC"/>
    <w:rsid w:val="001C5A81"/>
    <w:rsid w:val="001C6B19"/>
    <w:rsid w:val="001C6F2C"/>
    <w:rsid w:val="001E111C"/>
    <w:rsid w:val="001E4CB1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4520"/>
    <w:rsid w:val="002B77B3"/>
    <w:rsid w:val="002C08AF"/>
    <w:rsid w:val="002E3F47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A3D30"/>
    <w:rsid w:val="004C1A9A"/>
    <w:rsid w:val="004C5D1D"/>
    <w:rsid w:val="004C5E81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0D0B"/>
    <w:rsid w:val="005C77B5"/>
    <w:rsid w:val="005D543C"/>
    <w:rsid w:val="005E5734"/>
    <w:rsid w:val="005F11F3"/>
    <w:rsid w:val="0060421B"/>
    <w:rsid w:val="00605228"/>
    <w:rsid w:val="00633B3C"/>
    <w:rsid w:val="0064378A"/>
    <w:rsid w:val="00653CA0"/>
    <w:rsid w:val="00654ED4"/>
    <w:rsid w:val="00657CD2"/>
    <w:rsid w:val="00660DFB"/>
    <w:rsid w:val="006675BF"/>
    <w:rsid w:val="00677714"/>
    <w:rsid w:val="00677833"/>
    <w:rsid w:val="0068415B"/>
    <w:rsid w:val="006915E7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700BE1"/>
    <w:rsid w:val="0071067C"/>
    <w:rsid w:val="00716075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0B9C"/>
    <w:rsid w:val="007F3CEB"/>
    <w:rsid w:val="007F5EB9"/>
    <w:rsid w:val="007F638C"/>
    <w:rsid w:val="00802EB9"/>
    <w:rsid w:val="00806A44"/>
    <w:rsid w:val="00816F67"/>
    <w:rsid w:val="00817559"/>
    <w:rsid w:val="008317D6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4288"/>
    <w:rsid w:val="008E5E3D"/>
    <w:rsid w:val="008E6535"/>
    <w:rsid w:val="008F009A"/>
    <w:rsid w:val="008F4032"/>
    <w:rsid w:val="008F5DFF"/>
    <w:rsid w:val="00902F7D"/>
    <w:rsid w:val="00904BCE"/>
    <w:rsid w:val="00933FF0"/>
    <w:rsid w:val="00934C15"/>
    <w:rsid w:val="009368FC"/>
    <w:rsid w:val="00955C3D"/>
    <w:rsid w:val="00962E7B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6D91"/>
    <w:rsid w:val="00A9033E"/>
    <w:rsid w:val="00A91A1F"/>
    <w:rsid w:val="00A96545"/>
    <w:rsid w:val="00A97C2B"/>
    <w:rsid w:val="00AA5B20"/>
    <w:rsid w:val="00AC4C1F"/>
    <w:rsid w:val="00AD42B2"/>
    <w:rsid w:val="00AD4E81"/>
    <w:rsid w:val="00B12862"/>
    <w:rsid w:val="00B36096"/>
    <w:rsid w:val="00B43618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F5C31"/>
    <w:rsid w:val="00BF63AB"/>
    <w:rsid w:val="00BF7B21"/>
    <w:rsid w:val="00C07885"/>
    <w:rsid w:val="00C13B01"/>
    <w:rsid w:val="00C158F7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F4307"/>
    <w:rsid w:val="00D01C5E"/>
    <w:rsid w:val="00D06624"/>
    <w:rsid w:val="00D077F6"/>
    <w:rsid w:val="00D22B08"/>
    <w:rsid w:val="00D275AA"/>
    <w:rsid w:val="00D5169D"/>
    <w:rsid w:val="00D52ED7"/>
    <w:rsid w:val="00D73526"/>
    <w:rsid w:val="00D7691A"/>
    <w:rsid w:val="00D851A6"/>
    <w:rsid w:val="00D86216"/>
    <w:rsid w:val="00DA5EB8"/>
    <w:rsid w:val="00DB06E5"/>
    <w:rsid w:val="00DB7BF1"/>
    <w:rsid w:val="00DC314F"/>
    <w:rsid w:val="00DE1AF3"/>
    <w:rsid w:val="00DF215B"/>
    <w:rsid w:val="00DF3343"/>
    <w:rsid w:val="00E11FE9"/>
    <w:rsid w:val="00E16169"/>
    <w:rsid w:val="00E1715E"/>
    <w:rsid w:val="00E22E45"/>
    <w:rsid w:val="00E2492D"/>
    <w:rsid w:val="00E24E97"/>
    <w:rsid w:val="00E27551"/>
    <w:rsid w:val="00E329C6"/>
    <w:rsid w:val="00E334A5"/>
    <w:rsid w:val="00E522E0"/>
    <w:rsid w:val="00E56603"/>
    <w:rsid w:val="00E74D47"/>
    <w:rsid w:val="00E819DD"/>
    <w:rsid w:val="00E84749"/>
    <w:rsid w:val="00E97120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C0696"/>
    <w:rsid w:val="00FC359E"/>
    <w:rsid w:val="00FD599E"/>
    <w:rsid w:val="00FE20AE"/>
    <w:rsid w:val="00FE7C37"/>
    <w:rsid w:val="00FF3EFC"/>
    <w:rsid w:val="00FF4877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IEp.dot</Template>
  <TotalTime>1</TotalTime>
  <Pages>1</Pages>
  <Words>286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1831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5</cp:revision>
  <cp:lastPrinted>1900-12-31T22:00:00Z</cp:lastPrinted>
  <dcterms:created xsi:type="dcterms:W3CDTF">2016-05-12T12:27:00Z</dcterms:created>
  <dcterms:modified xsi:type="dcterms:W3CDTF">2017-04-03T12:49:00Z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9022155</vt:i4>
  </property>
  <property fmtid="{D5CDD505-2E9C-101B-9397-08002B2CF9AE}" pid="3" name="_EmailSubject">
    <vt:lpwstr>Αίτηση Συμμετοχής Presentation Skills_Nov11 .doc</vt:lpwstr>
  </property>
  <property fmtid="{D5CDD505-2E9C-101B-9397-08002B2CF9AE}" pid="4" name="_AuthorEmail">
    <vt:lpwstr>accounts@instofcom.gr</vt:lpwstr>
  </property>
  <property fmtid="{D5CDD505-2E9C-101B-9397-08002B2CF9AE}" pid="5" name="_AuthorEmailDisplayName">
    <vt:lpwstr>accounts</vt:lpwstr>
  </property>
  <property fmtid="{D5CDD505-2E9C-101B-9397-08002B2CF9AE}" pid="6" name="_PreviousAdHocReviewCycleID">
    <vt:i4>2095671302</vt:i4>
  </property>
  <property fmtid="{D5CDD505-2E9C-101B-9397-08002B2CF9AE}" pid="7" name="_ReviewingToolsShownOnce">
    <vt:lpwstr/>
  </property>
</Properties>
</file>