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AB5D78" w:rsidRDefault="005A46A9" w:rsidP="008F1C9A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Mobile Seminar</w:t>
            </w:r>
            <w:bookmarkStart w:id="0" w:name="_GoBack"/>
            <w:bookmarkEnd w:id="0"/>
          </w:p>
          <w:p w:rsidR="00A21C91" w:rsidRPr="0049686B" w:rsidRDefault="00FB3A07" w:rsidP="004E1FE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20 Απριλίου</w:t>
            </w:r>
            <w:r w:rsidR="008D1131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2017</w:t>
            </w:r>
            <w:r w:rsidR="00AA5B20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A6700A" w:rsidRPr="006919D0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F378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ED1483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F3786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3353E8" w:rsidRDefault="005F3786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5F3786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Pr="005D762E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E61D3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3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E61D3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D73526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FF70E6">
        <w:rPr>
          <w:rFonts w:ascii="Arial" w:hAnsi="Arial" w:cs="Arial"/>
          <w:sz w:val="16"/>
          <w:szCs w:val="16"/>
        </w:rPr>
        <w:br/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* Παρέχεται επιπλέον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έκπτωση </w:t>
      </w:r>
      <w:r w:rsidR="00857704"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</w:t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θα υποβληθούν έως 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τις </w:t>
      </w:r>
      <w:r w:rsidR="00FB3A07">
        <w:rPr>
          <w:rFonts w:ascii="Arial" w:hAnsi="Arial" w:cs="Arial"/>
          <w:b/>
          <w:i/>
          <w:color w:val="FF0000"/>
          <w:sz w:val="16"/>
          <w:szCs w:val="16"/>
          <w:u w:val="single"/>
        </w:rPr>
        <w:t>10.04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.201</w:t>
      </w:r>
      <w:r w:rsidR="008D1131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="002156DC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Pr="002156DC" w:rsidRDefault="002156DC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A6700A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682975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682975" w:rsidRPr="004E1FEA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E8" w:rsidRDefault="00343DE8">
      <w:r>
        <w:separator/>
      </w:r>
    </w:p>
  </w:endnote>
  <w:endnote w:type="continuationSeparator" w:id="0">
    <w:p w:rsidR="00343DE8" w:rsidRDefault="0034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Default="000135C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0135C7" w:rsidRPr="00A21C91" w:rsidRDefault="000135C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0135C7" w:rsidRPr="00A6700A" w:rsidRDefault="000135C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A6700A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A6700A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0135C7" w:rsidRPr="00A6700A" w:rsidRDefault="000135C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E8" w:rsidRDefault="00343DE8">
      <w:r>
        <w:separator/>
      </w:r>
    </w:p>
  </w:footnote>
  <w:footnote w:type="continuationSeparator" w:id="0">
    <w:p w:rsidR="00343DE8" w:rsidRDefault="00343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Pr="00E56603" w:rsidRDefault="008D1131" w:rsidP="00E56603">
    <w:pPr>
      <w:pStyle w:val="a3"/>
      <w:jc w:val="center"/>
    </w:pPr>
    <w:r>
      <w:rPr>
        <w:noProof/>
      </w:rPr>
      <w:drawing>
        <wp:inline distT="0" distB="0" distL="0" distR="0">
          <wp:extent cx="1266825" cy="127182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868" cy="1272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4F38"/>
    <w:rsid w:val="00007B87"/>
    <w:rsid w:val="00010DDF"/>
    <w:rsid w:val="000135C7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E40FC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C1A9A"/>
    <w:rsid w:val="004C5D1D"/>
    <w:rsid w:val="004C5E81"/>
    <w:rsid w:val="004E1FEA"/>
    <w:rsid w:val="004E386D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6A9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5F3786"/>
    <w:rsid w:val="0060421B"/>
    <w:rsid w:val="00605228"/>
    <w:rsid w:val="00633B3C"/>
    <w:rsid w:val="0064378A"/>
    <w:rsid w:val="00653CA0"/>
    <w:rsid w:val="00657CD2"/>
    <w:rsid w:val="00660DFB"/>
    <w:rsid w:val="0066693A"/>
    <w:rsid w:val="006675BF"/>
    <w:rsid w:val="00677714"/>
    <w:rsid w:val="00677833"/>
    <w:rsid w:val="00682975"/>
    <w:rsid w:val="0068415B"/>
    <w:rsid w:val="006915E7"/>
    <w:rsid w:val="006919D0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20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3CEB"/>
    <w:rsid w:val="007F5EB9"/>
    <w:rsid w:val="007F638C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1131"/>
    <w:rsid w:val="008D4288"/>
    <w:rsid w:val="008E6535"/>
    <w:rsid w:val="008F1C9A"/>
    <w:rsid w:val="008F4032"/>
    <w:rsid w:val="008F5DFF"/>
    <w:rsid w:val="00902F7D"/>
    <w:rsid w:val="00904BCE"/>
    <w:rsid w:val="00933FF0"/>
    <w:rsid w:val="00934C15"/>
    <w:rsid w:val="009368FC"/>
    <w:rsid w:val="00955C3D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6700A"/>
    <w:rsid w:val="00A86D91"/>
    <w:rsid w:val="00A9033E"/>
    <w:rsid w:val="00A91A1F"/>
    <w:rsid w:val="00A96545"/>
    <w:rsid w:val="00A97C2B"/>
    <w:rsid w:val="00AA5B20"/>
    <w:rsid w:val="00AA73F9"/>
    <w:rsid w:val="00AB5D78"/>
    <w:rsid w:val="00AC4C1F"/>
    <w:rsid w:val="00AD42B2"/>
    <w:rsid w:val="00AD4E81"/>
    <w:rsid w:val="00B00CD5"/>
    <w:rsid w:val="00B12862"/>
    <w:rsid w:val="00B331FB"/>
    <w:rsid w:val="00B36096"/>
    <w:rsid w:val="00B43618"/>
    <w:rsid w:val="00B555C9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D01C5E"/>
    <w:rsid w:val="00D06624"/>
    <w:rsid w:val="00D077F6"/>
    <w:rsid w:val="00D22B08"/>
    <w:rsid w:val="00D2707D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22E45"/>
    <w:rsid w:val="00E2492D"/>
    <w:rsid w:val="00E24E97"/>
    <w:rsid w:val="00E27551"/>
    <w:rsid w:val="00E329C6"/>
    <w:rsid w:val="00E334A5"/>
    <w:rsid w:val="00E522E0"/>
    <w:rsid w:val="00E56603"/>
    <w:rsid w:val="00E61D34"/>
    <w:rsid w:val="00E74D47"/>
    <w:rsid w:val="00E819DD"/>
    <w:rsid w:val="00E84749"/>
    <w:rsid w:val="00E97120"/>
    <w:rsid w:val="00EA14DD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B3A07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1</TotalTime>
  <Pages>1</Pages>
  <Words>284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1818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4</cp:revision>
  <cp:lastPrinted>2015-02-24T15:20:00Z</cp:lastPrinted>
  <dcterms:created xsi:type="dcterms:W3CDTF">2017-03-21T09:44:00Z</dcterms:created>
  <dcterms:modified xsi:type="dcterms:W3CDTF">2017-03-21T09:47:00Z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