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AB5D78" w:rsidRDefault="00682975" w:rsidP="008F1C9A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Programmatic Advertising</w:t>
            </w:r>
          </w:p>
          <w:p w:rsidR="00A21C91" w:rsidRPr="0049686B" w:rsidRDefault="004E1FEA" w:rsidP="004E1FE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9</w:t>
            </w:r>
            <w:r w:rsidR="005F3786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="008D1131">
              <w:rPr>
                <w:rFonts w:ascii="Arial" w:hAnsi="Arial" w:cs="Arial"/>
                <w:b/>
                <w:color w:val="003366"/>
                <w:sz w:val="20"/>
                <w:szCs w:val="20"/>
              </w:rPr>
              <w:t>Μαρτίου 2017</w:t>
            </w:r>
            <w:r w:rsidR="00AA5B20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A6700A" w:rsidRPr="006919D0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F378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ED1483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F3786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3353E8" w:rsidRDefault="005F3786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5F3786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Pr="005D762E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E61D3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0" w:name="_GoBack" w:colFirst="0" w:colLast="4"/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E61D3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  <w:bookmarkEnd w:id="0"/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D73526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FF70E6">
        <w:rPr>
          <w:rFonts w:ascii="Arial" w:hAnsi="Arial" w:cs="Arial"/>
          <w:sz w:val="16"/>
          <w:szCs w:val="16"/>
        </w:rPr>
        <w:br/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* Παρέχεται επιπλέον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έκπτωση </w:t>
      </w:r>
      <w:r w:rsidR="00857704"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</w:t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θα υποβληθούν έως 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τις </w:t>
      </w:r>
      <w:r w:rsidR="008D1131">
        <w:rPr>
          <w:rFonts w:ascii="Arial" w:hAnsi="Arial" w:cs="Arial"/>
          <w:b/>
          <w:i/>
          <w:color w:val="FF0000"/>
          <w:sz w:val="16"/>
          <w:szCs w:val="16"/>
          <w:u w:val="single"/>
        </w:rPr>
        <w:t>28.02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</w:t>
      </w:r>
      <w:r w:rsidR="008D1131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="002156DC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Pr="002156DC" w:rsidRDefault="002156DC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A6700A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682975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682975" w:rsidRPr="004E1FEA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E8" w:rsidRDefault="00343DE8">
      <w:r>
        <w:separator/>
      </w:r>
    </w:p>
  </w:endnote>
  <w:endnote w:type="continuationSeparator" w:id="0">
    <w:p w:rsidR="00343DE8" w:rsidRDefault="0034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Default="000135C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0135C7" w:rsidRPr="00A21C91" w:rsidRDefault="000135C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0135C7" w:rsidRPr="00A6700A" w:rsidRDefault="000135C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A6700A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A6700A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0135C7" w:rsidRPr="00A6700A" w:rsidRDefault="000135C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E8" w:rsidRDefault="00343DE8">
      <w:r>
        <w:separator/>
      </w:r>
    </w:p>
  </w:footnote>
  <w:footnote w:type="continuationSeparator" w:id="0">
    <w:p w:rsidR="00343DE8" w:rsidRDefault="0034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Pr="00E56603" w:rsidRDefault="008D1131" w:rsidP="00E56603">
    <w:pPr>
      <w:pStyle w:val="a3"/>
      <w:jc w:val="center"/>
    </w:pPr>
    <w:r>
      <w:rPr>
        <w:noProof/>
      </w:rPr>
      <w:drawing>
        <wp:inline distT="0" distB="0" distL="0" distR="0">
          <wp:extent cx="1266825" cy="127182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868" cy="1272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4F38"/>
    <w:rsid w:val="00007B87"/>
    <w:rsid w:val="00010DDF"/>
    <w:rsid w:val="000135C7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E40FC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C1A9A"/>
    <w:rsid w:val="004C5D1D"/>
    <w:rsid w:val="004C5E81"/>
    <w:rsid w:val="004E1FEA"/>
    <w:rsid w:val="004E386D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5F3786"/>
    <w:rsid w:val="0060421B"/>
    <w:rsid w:val="00605228"/>
    <w:rsid w:val="00633B3C"/>
    <w:rsid w:val="0064378A"/>
    <w:rsid w:val="00653CA0"/>
    <w:rsid w:val="00657CD2"/>
    <w:rsid w:val="00660DFB"/>
    <w:rsid w:val="0066693A"/>
    <w:rsid w:val="006675BF"/>
    <w:rsid w:val="00677714"/>
    <w:rsid w:val="00677833"/>
    <w:rsid w:val="00682975"/>
    <w:rsid w:val="0068415B"/>
    <w:rsid w:val="006915E7"/>
    <w:rsid w:val="006919D0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20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3CEB"/>
    <w:rsid w:val="007F5EB9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1131"/>
    <w:rsid w:val="008D4288"/>
    <w:rsid w:val="008E6535"/>
    <w:rsid w:val="008F1C9A"/>
    <w:rsid w:val="008F4032"/>
    <w:rsid w:val="008F5DFF"/>
    <w:rsid w:val="00902F7D"/>
    <w:rsid w:val="00904BCE"/>
    <w:rsid w:val="00933FF0"/>
    <w:rsid w:val="00934C15"/>
    <w:rsid w:val="009368FC"/>
    <w:rsid w:val="00955C3D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6700A"/>
    <w:rsid w:val="00A86D91"/>
    <w:rsid w:val="00A9033E"/>
    <w:rsid w:val="00A91A1F"/>
    <w:rsid w:val="00A96545"/>
    <w:rsid w:val="00A97C2B"/>
    <w:rsid w:val="00AA5B20"/>
    <w:rsid w:val="00AA73F9"/>
    <w:rsid w:val="00AB5D78"/>
    <w:rsid w:val="00AC4C1F"/>
    <w:rsid w:val="00AD42B2"/>
    <w:rsid w:val="00AD4E81"/>
    <w:rsid w:val="00B00CD5"/>
    <w:rsid w:val="00B12862"/>
    <w:rsid w:val="00B36096"/>
    <w:rsid w:val="00B43618"/>
    <w:rsid w:val="00B555C9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D01C5E"/>
    <w:rsid w:val="00D06624"/>
    <w:rsid w:val="00D077F6"/>
    <w:rsid w:val="00D22B08"/>
    <w:rsid w:val="00D2707D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22E45"/>
    <w:rsid w:val="00E2492D"/>
    <w:rsid w:val="00E24E97"/>
    <w:rsid w:val="00E27551"/>
    <w:rsid w:val="00E329C6"/>
    <w:rsid w:val="00E334A5"/>
    <w:rsid w:val="00E522E0"/>
    <w:rsid w:val="00E56603"/>
    <w:rsid w:val="00E61D34"/>
    <w:rsid w:val="00E74D47"/>
    <w:rsid w:val="00E819DD"/>
    <w:rsid w:val="00E84749"/>
    <w:rsid w:val="00E97120"/>
    <w:rsid w:val="00EA14DD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1</TotalTime>
  <Pages>1</Pages>
  <Words>256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1826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subject/>
  <dc:creator>smitroglou</dc:creator>
  <cp:keywords/>
  <dc:description/>
  <cp:lastModifiedBy>secretariat</cp:lastModifiedBy>
  <cp:revision>4</cp:revision>
  <cp:lastPrinted>2015-02-24T15:20:00Z</cp:lastPrinted>
  <dcterms:created xsi:type="dcterms:W3CDTF">2016-04-01T12:53:00Z</dcterms:created>
  <dcterms:modified xsi:type="dcterms:W3CDTF">2017-02-22T07:20:00Z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